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20" w:rsidRDefault="00E80920">
      <w:pPr>
        <w:rPr>
          <w:noProof/>
        </w:rPr>
      </w:pPr>
    </w:p>
    <w:p w:rsidR="00E80920" w:rsidRPr="008345D4" w:rsidRDefault="00E80920" w:rsidP="00E80920">
      <w:pPr>
        <w:jc w:val="center"/>
        <w:rPr>
          <w:rFonts w:ascii="Stencil" w:hAnsi="Stencil"/>
          <w:noProof/>
          <w:sz w:val="40"/>
        </w:rPr>
      </w:pPr>
      <w:r w:rsidRPr="008345D4">
        <w:rPr>
          <w:rFonts w:ascii="Stencil" w:hAnsi="Stencil"/>
          <w:noProof/>
          <w:sz w:val="40"/>
        </w:rPr>
        <w:t xml:space="preserve">Kenmore west football </w:t>
      </w:r>
      <w:r w:rsidR="008345D4" w:rsidRPr="008345D4">
        <w:rPr>
          <w:rFonts w:ascii="Stencil" w:hAnsi="Stencil"/>
          <w:noProof/>
          <w:sz w:val="40"/>
        </w:rPr>
        <w:t xml:space="preserve">individual </w:t>
      </w:r>
      <w:r w:rsidRPr="008345D4">
        <w:rPr>
          <w:rFonts w:ascii="Stencil" w:hAnsi="Stencil"/>
          <w:noProof/>
          <w:sz w:val="40"/>
        </w:rPr>
        <w:t>offensive records</w:t>
      </w:r>
    </w:p>
    <w:p w:rsidR="00E80920" w:rsidRDefault="00E809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2F42DD88" wp14:editId="33396E4B">
            <wp:simplePos x="0" y="0"/>
            <wp:positionH relativeFrom="margin">
              <wp:align>center</wp:align>
            </wp:positionH>
            <wp:positionV relativeFrom="margin">
              <wp:posOffset>952094</wp:posOffset>
            </wp:positionV>
            <wp:extent cx="7771765" cy="6108700"/>
            <wp:effectExtent l="0" t="0" r="63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3" b="33462"/>
                    <a:stretch/>
                  </pic:blipFill>
                  <pic:spPr bwMode="auto">
                    <a:xfrm>
                      <a:off x="0" y="0"/>
                      <a:ext cx="7771765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E80920">
      <w:r>
        <w:rPr>
          <w:noProof/>
        </w:rPr>
        <w:drawing>
          <wp:anchor distT="0" distB="0" distL="114300" distR="114300" simplePos="0" relativeHeight="251668480" behindDoc="0" locked="0" layoutInCell="0" allowOverlap="1" wp14:anchorId="71E4F4E1" wp14:editId="779360E2">
            <wp:simplePos x="0" y="0"/>
            <wp:positionH relativeFrom="page">
              <wp:posOffset>-38911</wp:posOffset>
            </wp:positionH>
            <wp:positionV relativeFrom="page">
              <wp:posOffset>6731540</wp:posOffset>
            </wp:positionV>
            <wp:extent cx="7772400" cy="330708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18"/>
                    <a:stretch/>
                  </pic:blipFill>
                  <pic:spPr bwMode="auto">
                    <a:xfrm>
                      <a:off x="0" y="0"/>
                      <a:ext cx="77724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20" w:rsidRDefault="00E80920"/>
    <w:p w:rsidR="00E80920" w:rsidRDefault="00E80920"/>
    <w:p w:rsidR="00E80920" w:rsidRDefault="00E80920"/>
    <w:p w:rsidR="00E80920" w:rsidRDefault="00E80920"/>
    <w:p w:rsidR="00E80920" w:rsidRDefault="00E80920">
      <w:pPr>
        <w:rPr>
          <w:noProof/>
        </w:rPr>
      </w:pPr>
    </w:p>
    <w:p w:rsidR="00E80920" w:rsidRDefault="00E80920"/>
    <w:p w:rsidR="00E80920" w:rsidRDefault="00E80920"/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523875</wp:posOffset>
            </wp:positionV>
            <wp:extent cx="7772400" cy="4362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 b="51420"/>
                    <a:stretch/>
                  </pic:blipFill>
                  <pic:spPr bwMode="auto">
                    <a:xfrm>
                      <a:off x="0" y="0"/>
                      <a:ext cx="7772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20" w:rsidRDefault="00E80920"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18C609B0" wp14:editId="006E592B">
            <wp:simplePos x="0" y="0"/>
            <wp:positionH relativeFrom="page">
              <wp:posOffset>38100</wp:posOffset>
            </wp:positionH>
            <wp:positionV relativeFrom="page">
              <wp:posOffset>38100</wp:posOffset>
            </wp:positionV>
            <wp:extent cx="7772400" cy="10058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20" w:rsidRDefault="008345D4">
      <w:r>
        <w:rPr>
          <w:noProof/>
        </w:rPr>
        <w:lastRenderedPageBreak/>
        <w:drawing>
          <wp:anchor distT="0" distB="0" distL="114300" distR="114300" simplePos="0" relativeHeight="251661312" behindDoc="0" locked="0" layoutInCell="0" allowOverlap="1" wp14:anchorId="10F74353" wp14:editId="78DE7322">
            <wp:simplePos x="0" y="0"/>
            <wp:positionH relativeFrom="margin">
              <wp:posOffset>-57150</wp:posOffset>
            </wp:positionH>
            <wp:positionV relativeFrom="margin">
              <wp:posOffset>209550</wp:posOffset>
            </wp:positionV>
            <wp:extent cx="7772400" cy="97275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"/>
                    <a:stretch/>
                  </pic:blipFill>
                  <pic:spPr bwMode="auto">
                    <a:xfrm>
                      <a:off x="0" y="0"/>
                      <a:ext cx="7772400" cy="97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>
      <w:pPr>
        <w:rPr>
          <w:noProof/>
        </w:rPr>
      </w:pPr>
    </w:p>
    <w:p w:rsidR="00E80920" w:rsidRDefault="00E80920"/>
    <w:p w:rsidR="00E80920" w:rsidRDefault="00E80920"/>
    <w:p w:rsidR="00E80920" w:rsidRDefault="00E80920"/>
    <w:p w:rsidR="00E80920" w:rsidRPr="00E80920" w:rsidRDefault="00E80920" w:rsidP="00E80920">
      <w:pPr>
        <w:tabs>
          <w:tab w:val="left" w:pos="5086"/>
        </w:tabs>
        <w:rPr>
          <w:rStyle w:val="SubtleEmphasis"/>
        </w:rPr>
      </w:pPr>
      <w:r>
        <w:tab/>
      </w:r>
    </w:p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8345D4"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495300</wp:posOffset>
            </wp:positionV>
            <wp:extent cx="7772400" cy="7658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4" b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8345D4" w:rsidRDefault="008345D4"/>
    <w:p w:rsidR="008345D4" w:rsidRDefault="008345D4">
      <w:pPr>
        <w:rPr>
          <w:noProof/>
        </w:rPr>
      </w:pPr>
    </w:p>
    <w:p w:rsidR="008345D4" w:rsidRDefault="008345D4">
      <w:r>
        <w:rPr>
          <w:noProof/>
        </w:rPr>
        <w:drawing>
          <wp:anchor distT="0" distB="0" distL="114300" distR="114300" simplePos="0" relativeHeight="251664384" behindDoc="0" locked="0" layoutInCell="0" allowOverlap="1" wp14:anchorId="4FB5E738" wp14:editId="1074203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50958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8" b="17229"/>
                    <a:stretch/>
                  </pic:blipFill>
                  <pic:spPr bwMode="auto">
                    <a:xfrm>
                      <a:off x="0" y="0"/>
                      <a:ext cx="777240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8345D4" w:rsidRDefault="008345D4">
      <w:pPr>
        <w:rPr>
          <w:noProof/>
        </w:rPr>
      </w:pPr>
    </w:p>
    <w:p w:rsidR="00E80920" w:rsidRDefault="008345D4">
      <w:r>
        <w:rPr>
          <w:noProof/>
        </w:rPr>
        <w:drawing>
          <wp:anchor distT="0" distB="0" distL="114300" distR="114300" simplePos="0" relativeHeight="251671552" behindDoc="1" locked="0" layoutInCell="0" allowOverlap="1" wp14:anchorId="2B41E56A" wp14:editId="1A0AEE2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5425" cy="87547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" r="15316" b="7576"/>
                    <a:stretch/>
                  </pic:blipFill>
                  <pic:spPr bwMode="auto">
                    <a:xfrm>
                      <a:off x="0" y="0"/>
                      <a:ext cx="6575425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E80920" w:rsidRDefault="00E80920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>
      <w:r>
        <w:rPr>
          <w:noProof/>
        </w:rPr>
        <w:lastRenderedPageBreak/>
        <w:drawing>
          <wp:anchor distT="0" distB="0" distL="114300" distR="114300" simplePos="0" relativeHeight="251674624" behindDoc="0" locked="0" layoutInCell="0" allowOverlap="1" wp14:anchorId="48C554D0" wp14:editId="555384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82486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 b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  <w:r>
        <w:rPr>
          <w:rFonts w:ascii="Stencil" w:hAnsi="Stencil"/>
          <w:noProof/>
          <w:sz w:val="40"/>
        </w:rPr>
        <w:drawing>
          <wp:anchor distT="0" distB="0" distL="114300" distR="114300" simplePos="0" relativeHeight="251675648" behindDoc="0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85058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b="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50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Default="008345D4" w:rsidP="008345D4">
      <w:pPr>
        <w:jc w:val="center"/>
        <w:rPr>
          <w:rFonts w:ascii="Stencil" w:hAnsi="Stencil"/>
          <w:noProof/>
          <w:sz w:val="40"/>
        </w:rPr>
      </w:pPr>
    </w:p>
    <w:p w:rsidR="008345D4" w:rsidRPr="008345D4" w:rsidRDefault="008345D4" w:rsidP="008345D4">
      <w:pPr>
        <w:jc w:val="center"/>
        <w:rPr>
          <w:rFonts w:ascii="Stencil" w:hAnsi="Stencil"/>
          <w:noProof/>
          <w:sz w:val="40"/>
        </w:rPr>
      </w:pPr>
      <w:r w:rsidRPr="008345D4">
        <w:rPr>
          <w:rFonts w:ascii="Stencil" w:hAnsi="Stencil"/>
          <w:noProof/>
          <w:sz w:val="40"/>
        </w:rPr>
        <w:t xml:space="preserve">Kenmore west football </w:t>
      </w:r>
      <w:r>
        <w:rPr>
          <w:rFonts w:ascii="Stencil" w:hAnsi="Stencil"/>
          <w:noProof/>
          <w:sz w:val="40"/>
        </w:rPr>
        <w:t>Team</w:t>
      </w:r>
      <w:r w:rsidRPr="008345D4">
        <w:rPr>
          <w:rFonts w:ascii="Stencil" w:hAnsi="Stencil"/>
          <w:noProof/>
          <w:sz w:val="40"/>
        </w:rPr>
        <w:t xml:space="preserve"> offensive records</w:t>
      </w:r>
    </w:p>
    <w:p w:rsidR="008345D4" w:rsidRDefault="008345D4">
      <w:r>
        <w:rPr>
          <w:noProof/>
        </w:rPr>
        <w:drawing>
          <wp:anchor distT="0" distB="0" distL="114300" distR="114300" simplePos="0" relativeHeight="251672576" behindDoc="1" locked="0" layoutInCell="0" allowOverlap="1" wp14:anchorId="6E17FA87" wp14:editId="28F300A9">
            <wp:simplePos x="0" y="0"/>
            <wp:positionH relativeFrom="page">
              <wp:posOffset>0</wp:posOffset>
            </wp:positionH>
            <wp:positionV relativeFrom="page">
              <wp:posOffset>1076960</wp:posOffset>
            </wp:positionV>
            <wp:extent cx="7772400" cy="35147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3" b="5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C57D20">
      <w:r>
        <w:rPr>
          <w:noProof/>
        </w:rPr>
        <w:drawing>
          <wp:anchor distT="0" distB="0" distL="114300" distR="114300" simplePos="0" relativeHeight="251676672" behindDoc="1" locked="0" layoutInCell="0" allowOverlap="1" wp14:anchorId="09C65270" wp14:editId="185549D6">
            <wp:simplePos x="0" y="0"/>
            <wp:positionH relativeFrom="margin">
              <wp:align>center</wp:align>
            </wp:positionH>
            <wp:positionV relativeFrom="margin">
              <wp:posOffset>4582538</wp:posOffset>
            </wp:positionV>
            <wp:extent cx="7772400" cy="50577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8" b="4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05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DA63F4"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 wp14:anchorId="6C784136" wp14:editId="5C6AAA6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72400" cy="49720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2" b="4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497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C57D20" w:rsidRDefault="00C57D20"/>
    <w:p w:rsidR="00C57D20" w:rsidRDefault="00C57D20"/>
    <w:p w:rsidR="00C57D20" w:rsidRDefault="00C57D20"/>
    <w:p w:rsidR="00C57D20" w:rsidRDefault="00C57D20"/>
    <w:p w:rsidR="008345D4" w:rsidRDefault="008345D4"/>
    <w:p w:rsidR="00DA63F4" w:rsidRDefault="00DA63F4">
      <w:pPr>
        <w:rPr>
          <w:noProof/>
        </w:rPr>
      </w:pP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DA63F4">
      <w:r>
        <w:rPr>
          <w:noProof/>
        </w:rPr>
        <w:drawing>
          <wp:anchor distT="0" distB="0" distL="114300" distR="114300" simplePos="0" relativeHeight="251679744" behindDoc="1" locked="0" layoutInCell="0" allowOverlap="1" wp14:anchorId="25F7172F" wp14:editId="13411C40">
            <wp:simplePos x="0" y="0"/>
            <wp:positionH relativeFrom="page">
              <wp:posOffset>0</wp:posOffset>
            </wp:positionH>
            <wp:positionV relativeFrom="page">
              <wp:posOffset>5076825</wp:posOffset>
            </wp:positionV>
            <wp:extent cx="7771765" cy="4805045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7" b="25146"/>
                    <a:stretch/>
                  </pic:blipFill>
                  <pic:spPr bwMode="auto">
                    <a:xfrm>
                      <a:off x="0" y="0"/>
                      <a:ext cx="777176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DA63F4"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 wp14:anchorId="0FA4D5BC" wp14:editId="41A83A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8245" cy="976884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976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5D4" w:rsidRDefault="008345D4"/>
    <w:p w:rsidR="008345D4" w:rsidRDefault="008345D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DA63F4" w:rsidRDefault="00DA63F4"/>
    <w:p w:rsidR="008345D4" w:rsidRDefault="008345D4"/>
    <w:p w:rsidR="008345D4" w:rsidRDefault="008345D4"/>
    <w:p w:rsidR="00056CA2" w:rsidRDefault="00056C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0" allowOverlap="1" wp14:anchorId="2EFD9D65" wp14:editId="528BF8DE">
            <wp:simplePos x="0" y="0"/>
            <wp:positionH relativeFrom="margin">
              <wp:align>center</wp:align>
            </wp:positionH>
            <wp:positionV relativeFrom="margin">
              <wp:posOffset>622570</wp:posOffset>
            </wp:positionV>
            <wp:extent cx="6458585" cy="593344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4140" r="20472" b="40556"/>
                    <a:stretch/>
                  </pic:blipFill>
                  <pic:spPr bwMode="auto">
                    <a:xfrm>
                      <a:off x="0" y="0"/>
                      <a:ext cx="6459165" cy="59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CA2" w:rsidRDefault="00056CA2">
      <w:pPr>
        <w:rPr>
          <w:noProof/>
        </w:rPr>
      </w:pPr>
    </w:p>
    <w:p w:rsidR="008345D4" w:rsidRDefault="008345D4"/>
    <w:p w:rsidR="008345D4" w:rsidRDefault="008345D4"/>
    <w:p w:rsidR="008345D4" w:rsidRDefault="008345D4"/>
    <w:p w:rsidR="00056CA2" w:rsidRDefault="00056CA2">
      <w:pPr>
        <w:rPr>
          <w:noProof/>
        </w:rPr>
      </w:pPr>
    </w:p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8345D4" w:rsidRDefault="008345D4"/>
    <w:p w:rsidR="00DA63F4" w:rsidRDefault="00DA63F4"/>
    <w:p w:rsidR="00DA63F4" w:rsidRDefault="00DA63F4"/>
    <w:p w:rsidR="00DA63F4" w:rsidRDefault="00DA63F4"/>
    <w:p w:rsidR="00DA63F4" w:rsidRDefault="00056CA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1" locked="0" layoutInCell="0" allowOverlap="1" wp14:anchorId="3F1A439E" wp14:editId="6DA0C8BB">
            <wp:simplePos x="0" y="0"/>
            <wp:positionH relativeFrom="margin">
              <wp:align>center</wp:align>
            </wp:positionH>
            <wp:positionV relativeFrom="page">
              <wp:posOffset>6186170</wp:posOffset>
            </wp:positionV>
            <wp:extent cx="5252720" cy="37350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3" b="55845"/>
                    <a:stretch/>
                  </pic:blipFill>
                  <pic:spPr bwMode="auto">
                    <a:xfrm>
                      <a:off x="0" y="0"/>
                      <a:ext cx="525272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3F4" w:rsidSect="00E8092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20"/>
    <w:rsid w:val="00056CA2"/>
    <w:rsid w:val="00793897"/>
    <w:rsid w:val="007A7921"/>
    <w:rsid w:val="008345D4"/>
    <w:rsid w:val="00C55B7B"/>
    <w:rsid w:val="00C57D20"/>
    <w:rsid w:val="00DA63F4"/>
    <w:rsid w:val="00E8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E80920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E80920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A160D9FD</Template>
  <TotalTime>77</TotalTime>
  <Pages>13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Hannon</dc:creator>
  <cp:lastModifiedBy>Daniel Hannon</cp:lastModifiedBy>
  <cp:revision>2</cp:revision>
  <dcterms:created xsi:type="dcterms:W3CDTF">2017-03-20T18:03:00Z</dcterms:created>
  <dcterms:modified xsi:type="dcterms:W3CDTF">2017-03-21T19:11:00Z</dcterms:modified>
</cp:coreProperties>
</file>